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DCA" w:rsidRPr="009A6193" w:rsidRDefault="00B56DCA" w:rsidP="000F6D5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88.2pt;height:261pt;z-index:-251658240" wrapcoords="-584 0 -584 21176 21600 21176 21600 0 -584 0">
            <v:imagedata r:id="rId4" o:title=""/>
            <w10:wrap type="tight"/>
          </v:shape>
        </w:pict>
      </w:r>
      <w:r w:rsidRPr="009A6193">
        <w:rPr>
          <w:rFonts w:ascii="Times New Roman" w:hAnsi="Times New Roman"/>
          <w:sz w:val="28"/>
          <w:szCs w:val="28"/>
        </w:rPr>
        <w:t>Калина Альбина Афанасьевна – заместитель директора по методической работе школы №17, учитель английского языка.</w:t>
      </w:r>
    </w:p>
    <w:p w:rsidR="00B56DCA" w:rsidRPr="009A6193" w:rsidRDefault="00B56DCA" w:rsidP="000F6D5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A6193">
        <w:rPr>
          <w:rFonts w:ascii="Times New Roman" w:hAnsi="Times New Roman"/>
          <w:sz w:val="28"/>
          <w:szCs w:val="28"/>
        </w:rPr>
        <w:t>Альбина Афанасьевна родилась в г.Людиново Калужской области, где окончила среднюю школу с серебряной медалью. Затем поступила в Калужский педагогический институт на факультет иностранных языков. После окончания института работала учителем английского языка в Калужской области, затем переводчицей на Людиновском тепловозостроительном заводе.</w:t>
      </w:r>
    </w:p>
    <w:p w:rsidR="00B56DCA" w:rsidRPr="009A6193" w:rsidRDefault="00B56DCA" w:rsidP="000F6D5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A6193">
        <w:rPr>
          <w:rFonts w:ascii="Times New Roman" w:hAnsi="Times New Roman"/>
          <w:sz w:val="28"/>
          <w:szCs w:val="28"/>
        </w:rPr>
        <w:t xml:space="preserve">По семейным обстоятельствам переехала в Узловую Тульской области, </w:t>
      </w:r>
      <w:r>
        <w:rPr>
          <w:rFonts w:ascii="Times New Roman" w:hAnsi="Times New Roman"/>
          <w:sz w:val="28"/>
          <w:szCs w:val="28"/>
        </w:rPr>
        <w:t>г</w:t>
      </w:r>
      <w:r w:rsidRPr="009A6193">
        <w:rPr>
          <w:rFonts w:ascii="Times New Roman" w:hAnsi="Times New Roman"/>
          <w:sz w:val="28"/>
          <w:szCs w:val="28"/>
        </w:rPr>
        <w:t xml:space="preserve">де проживает и сейчас. Одновременно работала учителем английского языка в средней школе №17 и преподавала английский язык в филиале Тульского политехнического  института, расположенного в техникуме машиностроителей. Более 10 лет работала завучем по методической работе в этой же школе. За  годы работы находила тесный контакт со всеми учителями, с которыми  вместе проводили много интересных и плодотворных мероприятий не только для коллектива школы №17, но и для директоров и завучей других школ, привлекала к этой работе даже преподавателей институтов г.Москвы. </w:t>
      </w:r>
    </w:p>
    <w:p w:rsidR="00B56DCA" w:rsidRPr="009A6193" w:rsidRDefault="00B56DCA" w:rsidP="000F6D5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A6193">
        <w:rPr>
          <w:rFonts w:ascii="Times New Roman" w:hAnsi="Times New Roman"/>
          <w:sz w:val="28"/>
          <w:szCs w:val="28"/>
        </w:rPr>
        <w:t xml:space="preserve"> Альбина Афанасьевна являлась депутатом городского совета народных депутатов в течение двух созывов, за что была награждена Почётной грамотой.</w:t>
      </w:r>
    </w:p>
    <w:p w:rsidR="00B56DCA" w:rsidRDefault="00B56DCA" w:rsidP="000F6D5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A6193">
        <w:rPr>
          <w:rFonts w:ascii="Times New Roman" w:hAnsi="Times New Roman"/>
          <w:sz w:val="28"/>
          <w:szCs w:val="28"/>
        </w:rPr>
        <w:t>В данный момент находится на заслуженном отдыхе , является участником Великой Отечественной  войны, так как вместе с мамой и братом находилась в концлагере в Орловской области.</w:t>
      </w:r>
    </w:p>
    <w:p w:rsidR="00B56DCA" w:rsidRDefault="00B56DCA" w:rsidP="005478B1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5478B1">
        <w:rPr>
          <w:rFonts w:ascii="Times New Roman" w:hAnsi="Times New Roman"/>
          <w:sz w:val="28"/>
          <w:szCs w:val="28"/>
        </w:rPr>
        <w:pict>
          <v:shape id="_x0000_i1025" type="#_x0000_t75" style="width:450pt;height:269.25pt">
            <v:imagedata r:id="rId5" o:title=""/>
          </v:shape>
        </w:pict>
      </w:r>
    </w:p>
    <w:p w:rsidR="00B56DCA" w:rsidRPr="009A6193" w:rsidRDefault="00B56DCA" w:rsidP="005478B1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5478B1">
        <w:rPr>
          <w:rFonts w:ascii="Times New Roman" w:hAnsi="Times New Roman"/>
          <w:sz w:val="28"/>
          <w:szCs w:val="28"/>
        </w:rPr>
        <w:pict>
          <v:shape id="_x0000_i1026" type="#_x0000_t75" style="width:499.5pt;height:374.25pt">
            <v:imagedata r:id="rId6" o:title=""/>
          </v:shape>
        </w:pict>
      </w:r>
    </w:p>
    <w:sectPr w:rsidR="00B56DCA" w:rsidRPr="009A6193" w:rsidSect="009A61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CFD"/>
    <w:rsid w:val="000F6D59"/>
    <w:rsid w:val="00202124"/>
    <w:rsid w:val="005478B1"/>
    <w:rsid w:val="006D4ACA"/>
    <w:rsid w:val="00705276"/>
    <w:rsid w:val="00741CFD"/>
    <w:rsid w:val="007F6232"/>
    <w:rsid w:val="009A6193"/>
    <w:rsid w:val="00B56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23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</TotalTime>
  <Pages>2</Pages>
  <Words>210</Words>
  <Characters>1201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Vospitat</dc:creator>
  <cp:keywords/>
  <dc:description/>
  <cp:lastModifiedBy>DiMonK</cp:lastModifiedBy>
  <cp:revision>3</cp:revision>
  <dcterms:created xsi:type="dcterms:W3CDTF">2023-03-29T10:28:00Z</dcterms:created>
  <dcterms:modified xsi:type="dcterms:W3CDTF">2023-04-17T22:36:00Z</dcterms:modified>
</cp:coreProperties>
</file>