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B6F" w:rsidRPr="009A33A9" w:rsidRDefault="00447B6F">
      <w:pPr>
        <w:rPr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3pt;margin-top:-18pt;width:233.8pt;height:351pt;z-index:-251658240" wrapcoords="-57 0 -57 21562 21600 21562 21600 0 -57 0">
            <v:imagedata r:id="rId4" o:title=""/>
            <w10:wrap type="tight"/>
          </v:shape>
        </w:pict>
      </w:r>
      <w:r w:rsidRPr="009A33A9">
        <w:rPr>
          <w:b/>
          <w:sz w:val="28"/>
          <w:szCs w:val="28"/>
        </w:rPr>
        <w:t>Гречишкина Надежда Владимировна</w:t>
      </w:r>
      <w:r w:rsidRPr="009A33A9">
        <w:rPr>
          <w:sz w:val="28"/>
          <w:szCs w:val="28"/>
        </w:rPr>
        <w:t xml:space="preserve"> – учитель математики школы №17.</w:t>
      </w:r>
    </w:p>
    <w:p w:rsidR="00447B6F" w:rsidRPr="009A33A9" w:rsidRDefault="00447B6F">
      <w:pPr>
        <w:rPr>
          <w:sz w:val="28"/>
          <w:szCs w:val="28"/>
        </w:rPr>
      </w:pPr>
      <w:r w:rsidRPr="009A33A9">
        <w:rPr>
          <w:sz w:val="28"/>
          <w:szCs w:val="28"/>
        </w:rPr>
        <w:t>Надежда Владимировна в 1977 году окончила Тульский государственный педагогический институт имени Л.Н. Толстого и всю жизнь отработала в одной школе – школе №17, которая стала для нее родным домом. Её ученики любят математику, участвуют в олимпиадах, конкурсах, различных конференциях. Сегодня Надежда Владимировна продолжает работать в любимой школе уже более 40 лет.</w:t>
      </w:r>
    </w:p>
    <w:p w:rsidR="00447B6F" w:rsidRDefault="00447B6F">
      <w:pPr>
        <w:rPr>
          <w:sz w:val="28"/>
          <w:szCs w:val="28"/>
        </w:rPr>
      </w:pPr>
      <w:r w:rsidRPr="009A33A9">
        <w:rPr>
          <w:sz w:val="28"/>
          <w:szCs w:val="28"/>
        </w:rPr>
        <w:t>С 2001 года Надежда Владимировна носит звание «Почетный работник общего образования РФ».</w:t>
      </w:r>
    </w:p>
    <w:p w:rsidR="00447B6F" w:rsidRDefault="00447B6F">
      <w:pPr>
        <w:rPr>
          <w:sz w:val="28"/>
          <w:szCs w:val="28"/>
        </w:rPr>
      </w:pPr>
    </w:p>
    <w:p w:rsidR="00447B6F" w:rsidRDefault="00447B6F" w:rsidP="009A33A9">
      <w:pPr>
        <w:jc w:val="center"/>
        <w:rPr>
          <w:sz w:val="28"/>
          <w:szCs w:val="28"/>
        </w:rPr>
      </w:pPr>
      <w:r w:rsidRPr="009A33A9">
        <w:rPr>
          <w:sz w:val="28"/>
          <w:szCs w:val="28"/>
        </w:rPr>
        <w:pict>
          <v:shape id="_x0000_i1025" type="#_x0000_t75" style="width:456.75pt;height:342.75pt">
            <v:imagedata r:id="rId5" o:title=""/>
          </v:shape>
        </w:pict>
      </w:r>
    </w:p>
    <w:p w:rsidR="00447B6F" w:rsidRPr="009A33A9" w:rsidRDefault="00447B6F" w:rsidP="009A33A9">
      <w:pPr>
        <w:jc w:val="center"/>
        <w:rPr>
          <w:sz w:val="28"/>
          <w:szCs w:val="28"/>
        </w:rPr>
      </w:pPr>
      <w:r w:rsidRPr="009A33A9">
        <w:rPr>
          <w:sz w:val="28"/>
          <w:szCs w:val="28"/>
        </w:rPr>
        <w:pict>
          <v:shape id="_x0000_i1026" type="#_x0000_t75" style="width:214.5pt;height:324pt">
            <v:imagedata r:id="rId6" o:title=""/>
          </v:shape>
        </w:pict>
      </w:r>
    </w:p>
    <w:p w:rsidR="00447B6F" w:rsidRPr="009A33A9" w:rsidRDefault="00447B6F">
      <w:pPr>
        <w:rPr>
          <w:sz w:val="28"/>
          <w:szCs w:val="28"/>
        </w:rPr>
      </w:pPr>
    </w:p>
    <w:sectPr w:rsidR="00447B6F" w:rsidRPr="009A33A9" w:rsidSect="007F6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5B62"/>
    <w:rsid w:val="00447B6F"/>
    <w:rsid w:val="0063013F"/>
    <w:rsid w:val="007F6232"/>
    <w:rsid w:val="00885B62"/>
    <w:rsid w:val="008E263E"/>
    <w:rsid w:val="008E4340"/>
    <w:rsid w:val="009A33A9"/>
    <w:rsid w:val="00DB6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232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</TotalTime>
  <Pages>2</Pages>
  <Words>78</Words>
  <Characters>450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Vospitat</dc:creator>
  <cp:keywords/>
  <dc:description/>
  <cp:lastModifiedBy>DiMonK</cp:lastModifiedBy>
  <cp:revision>3</cp:revision>
  <dcterms:created xsi:type="dcterms:W3CDTF">2023-04-04T13:17:00Z</dcterms:created>
  <dcterms:modified xsi:type="dcterms:W3CDTF">2023-08-22T22:30:00Z</dcterms:modified>
</cp:coreProperties>
</file>